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6A4E" w:rsidRPr="00FF4125" w:rsidRDefault="00556A4E" w:rsidP="00783425">
      <w:pPr>
        <w:jc w:val="right"/>
        <w:rPr>
          <w:b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90pt;margin-top:-54pt;width:612pt;height:840pt;z-index:251658240">
            <v:imagedata r:id="rId4" o:title=""/>
          </v:shape>
        </w:pict>
      </w:r>
      <w:r w:rsidRPr="00FF4125">
        <w:rPr>
          <w:b/>
        </w:rPr>
        <w:t xml:space="preserve">                            </w:t>
      </w:r>
      <w:r>
        <w:rPr>
          <w:b/>
        </w:rPr>
        <w:t xml:space="preserve">                                                               Утверждаю:</w:t>
      </w:r>
    </w:p>
    <w:p w:rsidR="00556A4E" w:rsidRDefault="00556A4E" w:rsidP="00783425">
      <w:pPr>
        <w:ind w:left="4525"/>
        <w:jc w:val="right"/>
        <w:rPr>
          <w:b/>
        </w:rPr>
      </w:pPr>
      <w:r w:rsidRPr="00FF4125">
        <w:rPr>
          <w:b/>
        </w:rPr>
        <w:t xml:space="preserve">Заведующий МБДОУ </w:t>
      </w:r>
      <w:r>
        <w:rPr>
          <w:b/>
        </w:rPr>
        <w:t xml:space="preserve">«Детский </w:t>
      </w:r>
    </w:p>
    <w:p w:rsidR="00556A4E" w:rsidRDefault="00556A4E" w:rsidP="00783425">
      <w:pPr>
        <w:ind w:left="4525"/>
        <w:jc w:val="right"/>
        <w:rPr>
          <w:b/>
        </w:rPr>
      </w:pPr>
      <w:r>
        <w:rPr>
          <w:b/>
        </w:rPr>
        <w:t>сад №6 комбинированного вида»</w:t>
      </w:r>
    </w:p>
    <w:p w:rsidR="00556A4E" w:rsidRDefault="00556A4E" w:rsidP="00783425">
      <w:pPr>
        <w:ind w:left="4525"/>
        <w:jc w:val="right"/>
        <w:rPr>
          <w:b/>
        </w:rPr>
      </w:pPr>
      <w:r w:rsidRPr="00FF4125">
        <w:rPr>
          <w:b/>
        </w:rPr>
        <w:t>_________</w:t>
      </w:r>
      <w:r>
        <w:rPr>
          <w:b/>
        </w:rPr>
        <w:t xml:space="preserve">Ю.С.Нургалиева </w:t>
      </w:r>
    </w:p>
    <w:p w:rsidR="00556A4E" w:rsidRDefault="00556A4E" w:rsidP="00783425">
      <w:pPr>
        <w:ind w:left="4525"/>
        <w:jc w:val="right"/>
        <w:rPr>
          <w:b/>
        </w:rPr>
      </w:pPr>
    </w:p>
    <w:p w:rsidR="00556A4E" w:rsidRDefault="00556A4E" w:rsidP="00783425">
      <w:pPr>
        <w:ind w:left="4525"/>
        <w:jc w:val="right"/>
        <w:rPr>
          <w:b/>
        </w:rPr>
      </w:pPr>
      <w:r>
        <w:rPr>
          <w:b/>
        </w:rPr>
        <w:t>Введено в действие приказом _________</w:t>
      </w:r>
    </w:p>
    <w:p w:rsidR="00556A4E" w:rsidRPr="00FF4125" w:rsidRDefault="00556A4E" w:rsidP="00783425">
      <w:pPr>
        <w:ind w:left="4525"/>
        <w:jc w:val="right"/>
        <w:rPr>
          <w:b/>
        </w:rPr>
      </w:pPr>
      <w:r>
        <w:rPr>
          <w:b/>
        </w:rPr>
        <w:t xml:space="preserve">от _____ августа </w:t>
      </w:r>
      <w:smartTag w:uri="urn:schemas-microsoft-com:office:smarttags" w:element="metricconverter">
        <w:smartTagPr>
          <w:attr w:name="ProductID" w:val="2018 г"/>
        </w:smartTagPr>
        <w:r>
          <w:rPr>
            <w:b/>
          </w:rPr>
          <w:t>2018 г</w:t>
        </w:r>
      </w:smartTag>
      <w:r>
        <w:rPr>
          <w:b/>
        </w:rPr>
        <w:t>.</w:t>
      </w: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83425">
      <w:pPr>
        <w:shd w:val="clear" w:color="auto" w:fill="FFFFFF"/>
        <w:spacing w:line="320" w:lineRule="exact"/>
        <w:ind w:left="511"/>
        <w:jc w:val="center"/>
        <w:outlineLvl w:val="0"/>
        <w:rPr>
          <w:b/>
          <w:bCs/>
          <w:sz w:val="28"/>
          <w:szCs w:val="28"/>
        </w:rPr>
      </w:pPr>
    </w:p>
    <w:p w:rsidR="00556A4E" w:rsidRDefault="00556A4E" w:rsidP="00775227">
      <w:pPr>
        <w:shd w:val="clear" w:color="auto" w:fill="FFFFFF"/>
        <w:spacing w:line="480" w:lineRule="auto"/>
        <w:ind w:left="511"/>
        <w:jc w:val="center"/>
        <w:outlineLvl w:val="0"/>
        <w:rPr>
          <w:b/>
          <w:bCs/>
          <w:spacing w:val="-14"/>
          <w:sz w:val="28"/>
          <w:szCs w:val="28"/>
          <w:lang w:val="tt-RU"/>
        </w:rPr>
      </w:pPr>
      <w:r w:rsidRPr="00FF4125">
        <w:rPr>
          <w:b/>
          <w:bCs/>
          <w:sz w:val="28"/>
          <w:szCs w:val="28"/>
        </w:rPr>
        <w:t xml:space="preserve">Годовой календарный учебный график </w:t>
      </w:r>
      <w:r w:rsidRPr="00FF4125">
        <w:rPr>
          <w:b/>
          <w:bCs/>
          <w:spacing w:val="-14"/>
          <w:sz w:val="28"/>
          <w:szCs w:val="28"/>
        </w:rPr>
        <w:t xml:space="preserve">МБДОУ </w:t>
      </w:r>
    </w:p>
    <w:p w:rsidR="00556A4E" w:rsidRDefault="00556A4E" w:rsidP="00775227">
      <w:pPr>
        <w:shd w:val="clear" w:color="auto" w:fill="FFFFFF"/>
        <w:spacing w:line="480" w:lineRule="auto"/>
        <w:ind w:left="511"/>
        <w:jc w:val="center"/>
        <w:outlineLvl w:val="0"/>
        <w:rPr>
          <w:b/>
          <w:bCs/>
          <w:spacing w:val="-14"/>
          <w:sz w:val="28"/>
          <w:szCs w:val="28"/>
          <w:lang w:val="tt-RU"/>
        </w:rPr>
      </w:pPr>
      <w:r w:rsidRPr="00FF4125">
        <w:rPr>
          <w:b/>
          <w:bCs/>
          <w:spacing w:val="-14"/>
          <w:sz w:val="28"/>
          <w:szCs w:val="28"/>
        </w:rPr>
        <w:t xml:space="preserve">«Детский сад </w:t>
      </w:r>
      <w:r>
        <w:rPr>
          <w:b/>
          <w:bCs/>
          <w:spacing w:val="-14"/>
          <w:sz w:val="28"/>
          <w:szCs w:val="28"/>
        </w:rPr>
        <w:t xml:space="preserve"> №6 </w:t>
      </w:r>
      <w:r w:rsidRPr="00FF4125">
        <w:rPr>
          <w:b/>
          <w:bCs/>
          <w:spacing w:val="-14"/>
          <w:sz w:val="28"/>
          <w:szCs w:val="28"/>
        </w:rPr>
        <w:t>комбинированного вида</w:t>
      </w:r>
      <w:r>
        <w:rPr>
          <w:b/>
          <w:bCs/>
          <w:spacing w:val="-14"/>
          <w:sz w:val="28"/>
          <w:szCs w:val="28"/>
        </w:rPr>
        <w:t xml:space="preserve">»    </w:t>
      </w:r>
    </w:p>
    <w:p w:rsidR="00556A4E" w:rsidRDefault="00556A4E" w:rsidP="00775227">
      <w:pPr>
        <w:shd w:val="clear" w:color="auto" w:fill="FFFFFF"/>
        <w:spacing w:line="480" w:lineRule="auto"/>
        <w:ind w:left="511"/>
        <w:jc w:val="center"/>
        <w:outlineLvl w:val="0"/>
        <w:rPr>
          <w:b/>
          <w:bCs/>
          <w:spacing w:val="-12"/>
          <w:sz w:val="28"/>
          <w:szCs w:val="28"/>
        </w:rPr>
      </w:pPr>
      <w:r>
        <w:rPr>
          <w:b/>
          <w:bCs/>
          <w:spacing w:val="-12"/>
          <w:sz w:val="28"/>
          <w:szCs w:val="28"/>
        </w:rPr>
        <w:t>на 201</w:t>
      </w:r>
      <w:r>
        <w:rPr>
          <w:b/>
          <w:bCs/>
          <w:spacing w:val="-12"/>
          <w:sz w:val="28"/>
          <w:szCs w:val="28"/>
          <w:lang w:val="tt-RU"/>
        </w:rPr>
        <w:t>8</w:t>
      </w:r>
      <w:r>
        <w:rPr>
          <w:b/>
          <w:bCs/>
          <w:spacing w:val="-12"/>
          <w:sz w:val="28"/>
          <w:szCs w:val="28"/>
        </w:rPr>
        <w:t>-201</w:t>
      </w:r>
      <w:r>
        <w:rPr>
          <w:b/>
          <w:bCs/>
          <w:spacing w:val="-12"/>
          <w:sz w:val="28"/>
          <w:szCs w:val="28"/>
          <w:lang w:val="tt-RU"/>
        </w:rPr>
        <w:t>9</w:t>
      </w:r>
      <w:r>
        <w:rPr>
          <w:b/>
          <w:bCs/>
          <w:spacing w:val="-12"/>
          <w:sz w:val="28"/>
          <w:szCs w:val="28"/>
        </w:rPr>
        <w:t xml:space="preserve"> учебный год.</w:t>
      </w:r>
      <w:r w:rsidRPr="00FF4125">
        <w:rPr>
          <w:b/>
          <w:bCs/>
          <w:spacing w:val="-12"/>
          <w:sz w:val="28"/>
          <w:szCs w:val="28"/>
        </w:rPr>
        <w:t xml:space="preserve"> </w:t>
      </w:r>
    </w:p>
    <w:p w:rsidR="00556A4E" w:rsidRPr="00523E1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</w:p>
    <w:p w:rsidR="00556A4E" w:rsidRDefault="00556A4E" w:rsidP="00523E1E">
      <w:pPr>
        <w:jc w:val="center"/>
        <w:rPr>
          <w:sz w:val="28"/>
          <w:szCs w:val="28"/>
        </w:rPr>
      </w:pPr>
      <w:r w:rsidRPr="00523E1E">
        <w:rPr>
          <w:sz w:val="28"/>
          <w:szCs w:val="28"/>
        </w:rPr>
        <w:t>Пояснительная записка к годовому учебному графику</w:t>
      </w:r>
    </w:p>
    <w:p w:rsidR="00556A4E" w:rsidRPr="00523E1E" w:rsidRDefault="00556A4E" w:rsidP="00523E1E">
      <w:pPr>
        <w:jc w:val="center"/>
        <w:rPr>
          <w:sz w:val="28"/>
          <w:szCs w:val="28"/>
        </w:rPr>
      </w:pPr>
    </w:p>
    <w:p w:rsidR="00556A4E" w:rsidRPr="00523E1E" w:rsidRDefault="00556A4E" w:rsidP="00523E1E">
      <w:pPr>
        <w:jc w:val="center"/>
        <w:rPr>
          <w:sz w:val="28"/>
          <w:szCs w:val="28"/>
        </w:rPr>
      </w:pP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Годовой календарный учебный график  –  является локальным нормативным документом, регламентирующим общие требования к организации образовательного процесса в учебном году в муниципальном бюджетном дошкольном образовательном учреждении  «Детский сад общеразвивающего вида №2 с. Актаныш» (далее – ДОУ).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Годовой календарный учебный график разработан в соответствии с: 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>- Санитарно-эпидемиологических требований к устройству, содержанию и организации режима работы дошкольных образовательных учреждений СанПиН 2.4.1.3049 –13;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>-Законом «Об образовании» от 01.09.13г. № 273 – ФЗ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- ФГОС ДО, утвержденных 17.10.2013 г. №1155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- Уставом ДОУ.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Годовой календарный учебный график учитывает в полном объеме возрастные психофизические особенности воспитанников и отвечает требованиям охраны их жизни и здоровья.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Содержание годового календарного учебного графика включает в себя следующее: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- режим работы ДОУ;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- продолжительность учебного года;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- количество недель в учебном году;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- организации образовательной деятельности; 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- сроки проведения каникул, их начало и окончание;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 - сроки проведения мониторинга достижения детьми планируемых результатов освоения основной общеобразовательной программы дошкольного образования;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- праздничные дни;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</w:t>
      </w:r>
      <w:r>
        <w:rPr>
          <w:sz w:val="28"/>
          <w:szCs w:val="28"/>
        </w:rPr>
        <w:t xml:space="preserve">   - работа ДОУ в летний период.</w:t>
      </w:r>
      <w:r w:rsidRPr="00523E1E">
        <w:rPr>
          <w:sz w:val="28"/>
          <w:szCs w:val="28"/>
        </w:rPr>
        <w:t xml:space="preserve"> </w:t>
      </w: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Годовой календарный учебный график обсуждается и принимается педагогическим советом и утверждается приказом заведующей ДОУ до начала учебного года. Все изменения, вносимые ДОУ в годовой календарный учебный график, утверждается приказом заведующей образовательного учреждения по согласованию с учредителем, и доводятся до всех участников образовательного процесса. </w:t>
      </w:r>
    </w:p>
    <w:p w:rsidR="00556A4E" w:rsidRDefault="00556A4E" w:rsidP="00523E1E">
      <w:pPr>
        <w:ind w:left="-567"/>
        <w:jc w:val="both"/>
        <w:rPr>
          <w:sz w:val="28"/>
          <w:szCs w:val="28"/>
        </w:rPr>
      </w:pPr>
      <w:r w:rsidRPr="00523E1E">
        <w:rPr>
          <w:sz w:val="28"/>
          <w:szCs w:val="28"/>
        </w:rPr>
        <w:t xml:space="preserve">      Муниципальное бюджетное дошкольное образовательное учреждение  «Детский сад </w:t>
      </w:r>
      <w:r>
        <w:rPr>
          <w:sz w:val="28"/>
          <w:szCs w:val="28"/>
        </w:rPr>
        <w:t>комбинированного вида №6 села Актаныш»</w:t>
      </w:r>
      <w:r w:rsidRPr="00523E1E">
        <w:rPr>
          <w:sz w:val="28"/>
          <w:szCs w:val="28"/>
        </w:rPr>
        <w:t xml:space="preserve"> в установленном законодательством Российской Федерации порядке несет ответственность за реализацию не в полном объеме образовательных программ в соответствии с годовым календарным учебным графиком.</w:t>
      </w:r>
    </w:p>
    <w:p w:rsidR="00556A4E" w:rsidRDefault="00556A4E" w:rsidP="00523E1E">
      <w:pPr>
        <w:ind w:left="-567"/>
        <w:jc w:val="both"/>
        <w:rPr>
          <w:sz w:val="28"/>
          <w:szCs w:val="28"/>
        </w:rPr>
      </w:pPr>
    </w:p>
    <w:p w:rsidR="00556A4E" w:rsidRDefault="00556A4E" w:rsidP="00523E1E">
      <w:pPr>
        <w:ind w:left="-567"/>
        <w:jc w:val="both"/>
        <w:rPr>
          <w:sz w:val="28"/>
          <w:szCs w:val="28"/>
        </w:rPr>
      </w:pPr>
    </w:p>
    <w:p w:rsidR="00556A4E" w:rsidRDefault="00556A4E" w:rsidP="00523E1E">
      <w:pPr>
        <w:ind w:left="-567"/>
        <w:jc w:val="both"/>
        <w:rPr>
          <w:sz w:val="28"/>
          <w:szCs w:val="28"/>
        </w:rPr>
      </w:pPr>
    </w:p>
    <w:p w:rsidR="00556A4E" w:rsidRDefault="00556A4E" w:rsidP="00523E1E">
      <w:pPr>
        <w:ind w:left="-567"/>
        <w:jc w:val="both"/>
        <w:rPr>
          <w:sz w:val="28"/>
          <w:szCs w:val="28"/>
        </w:rPr>
      </w:pPr>
    </w:p>
    <w:p w:rsidR="00556A4E" w:rsidRPr="00523E1E" w:rsidRDefault="00556A4E" w:rsidP="00523E1E">
      <w:pPr>
        <w:ind w:left="-567"/>
        <w:jc w:val="both"/>
        <w:rPr>
          <w:sz w:val="28"/>
          <w:szCs w:val="28"/>
        </w:rPr>
      </w:pPr>
    </w:p>
    <w:p w:rsidR="00556A4E" w:rsidRPr="00523E1E" w:rsidRDefault="00556A4E" w:rsidP="00523E1E">
      <w:pPr>
        <w:jc w:val="center"/>
        <w:rPr>
          <w:sz w:val="28"/>
          <w:szCs w:val="28"/>
        </w:rPr>
      </w:pPr>
    </w:p>
    <w:tbl>
      <w:tblPr>
        <w:tblW w:w="10004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8"/>
        <w:gridCol w:w="2992"/>
        <w:gridCol w:w="720"/>
        <w:gridCol w:w="740"/>
        <w:gridCol w:w="10"/>
        <w:gridCol w:w="748"/>
        <w:gridCol w:w="10"/>
        <w:gridCol w:w="652"/>
        <w:gridCol w:w="902"/>
        <w:gridCol w:w="992"/>
        <w:gridCol w:w="810"/>
        <w:gridCol w:w="720"/>
      </w:tblGrid>
      <w:tr w:rsidR="00556A4E" w:rsidRPr="00523E1E" w:rsidTr="00775227">
        <w:trPr>
          <w:trHeight w:val="316"/>
        </w:trPr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16"/>
                <w:szCs w:val="16"/>
              </w:rPr>
            </w:pPr>
            <w:r w:rsidRPr="00523E1E">
              <w:rPr>
                <w:sz w:val="16"/>
                <w:szCs w:val="16"/>
              </w:rPr>
              <w:t>№ п/п</w:t>
            </w:r>
          </w:p>
        </w:tc>
        <w:tc>
          <w:tcPr>
            <w:tcW w:w="9296" w:type="dxa"/>
            <w:gridSpan w:val="11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Содержание</w:t>
            </w:r>
          </w:p>
        </w:tc>
      </w:tr>
      <w:tr w:rsidR="00556A4E" w:rsidRPr="00523E1E" w:rsidTr="00775227">
        <w:trPr>
          <w:trHeight w:val="223"/>
        </w:trPr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Количество групп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2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Режим работы ДОУ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С 7.00-17.30 (10,5 час)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3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Начало учебного года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 xml:space="preserve">01.09.2018  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4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Окончание учебного года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31.05.2019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5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Количество недель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36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6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Продолжительность учебной недели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 xml:space="preserve"> 5 дней (понедельник-пятница)</w:t>
            </w:r>
          </w:p>
        </w:tc>
      </w:tr>
      <w:tr w:rsidR="00556A4E" w:rsidRPr="00523E1E" w:rsidTr="00775227">
        <w:trPr>
          <w:trHeight w:val="360"/>
        </w:trPr>
        <w:tc>
          <w:tcPr>
            <w:tcW w:w="708" w:type="dxa"/>
            <w:vMerge w:val="restart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7</w:t>
            </w:r>
          </w:p>
        </w:tc>
        <w:tc>
          <w:tcPr>
            <w:tcW w:w="2992" w:type="dxa"/>
            <w:vMerge w:val="restart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Начало  ОД (в первой половине дня)</w:t>
            </w:r>
          </w:p>
        </w:tc>
        <w:tc>
          <w:tcPr>
            <w:tcW w:w="720" w:type="dxa"/>
          </w:tcPr>
          <w:p w:rsidR="00556A4E" w:rsidRPr="00B41945" w:rsidRDefault="00556A4E" w:rsidP="00523E1E">
            <w:pPr>
              <w:jc w:val="center"/>
            </w:pPr>
            <w:r>
              <w:t>Яс.</w:t>
            </w:r>
          </w:p>
        </w:tc>
        <w:tc>
          <w:tcPr>
            <w:tcW w:w="750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 xml:space="preserve">1 мл </w:t>
            </w:r>
          </w:p>
        </w:tc>
        <w:tc>
          <w:tcPr>
            <w:tcW w:w="758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2 мл</w:t>
            </w:r>
          </w:p>
        </w:tc>
        <w:tc>
          <w:tcPr>
            <w:tcW w:w="652" w:type="dxa"/>
          </w:tcPr>
          <w:p w:rsidR="00556A4E" w:rsidRPr="00B41945" w:rsidRDefault="00556A4E" w:rsidP="00523E1E">
            <w:pPr>
              <w:jc w:val="center"/>
            </w:pPr>
            <w:r w:rsidRPr="00B41945">
              <w:t>Ср</w:t>
            </w:r>
          </w:p>
        </w:tc>
        <w:tc>
          <w:tcPr>
            <w:tcW w:w="902" w:type="dxa"/>
          </w:tcPr>
          <w:p w:rsidR="00556A4E" w:rsidRPr="00B41945" w:rsidRDefault="00556A4E" w:rsidP="00B41945">
            <w:pPr>
              <w:jc w:val="center"/>
            </w:pPr>
            <w:r>
              <w:t>Ст</w:t>
            </w:r>
          </w:p>
        </w:tc>
        <w:tc>
          <w:tcPr>
            <w:tcW w:w="992" w:type="dxa"/>
          </w:tcPr>
          <w:p w:rsidR="00556A4E" w:rsidRPr="00B41945" w:rsidRDefault="00556A4E" w:rsidP="00523E1E">
            <w:pPr>
              <w:jc w:val="center"/>
            </w:pPr>
            <w:r w:rsidRPr="00B41945">
              <w:t>подг</w:t>
            </w:r>
          </w:p>
        </w:tc>
        <w:tc>
          <w:tcPr>
            <w:tcW w:w="810" w:type="dxa"/>
          </w:tcPr>
          <w:p w:rsidR="00556A4E" w:rsidRPr="00B41945" w:rsidRDefault="00556A4E" w:rsidP="00523E1E">
            <w:pPr>
              <w:jc w:val="center"/>
            </w:pPr>
            <w:r>
              <w:t>Лог  ст.</w:t>
            </w:r>
          </w:p>
        </w:tc>
        <w:tc>
          <w:tcPr>
            <w:tcW w:w="720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>
              <w:t>Лог под</w:t>
            </w:r>
          </w:p>
        </w:tc>
      </w:tr>
      <w:tr w:rsidR="00556A4E" w:rsidRPr="00523E1E" w:rsidTr="00775227">
        <w:trPr>
          <w:trHeight w:val="264"/>
        </w:trPr>
        <w:tc>
          <w:tcPr>
            <w:tcW w:w="708" w:type="dxa"/>
            <w:vMerge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992" w:type="dxa"/>
            <w:vMerge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740" w:type="dxa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758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662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902" w:type="dxa"/>
          </w:tcPr>
          <w:p w:rsidR="00556A4E" w:rsidRPr="00B41945" w:rsidRDefault="00556A4E" w:rsidP="00B41945">
            <w:pPr>
              <w:jc w:val="center"/>
            </w:pPr>
            <w:r w:rsidRPr="00B41945">
              <w:t>9.00</w:t>
            </w:r>
          </w:p>
        </w:tc>
        <w:tc>
          <w:tcPr>
            <w:tcW w:w="992" w:type="dxa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810" w:type="dxa"/>
          </w:tcPr>
          <w:p w:rsidR="00556A4E" w:rsidRPr="00B41945" w:rsidRDefault="00556A4E" w:rsidP="00523E1E">
            <w:pPr>
              <w:jc w:val="center"/>
            </w:pPr>
            <w:r w:rsidRPr="00B41945">
              <w:t>9.00</w:t>
            </w:r>
          </w:p>
        </w:tc>
        <w:tc>
          <w:tcPr>
            <w:tcW w:w="720" w:type="dxa"/>
          </w:tcPr>
          <w:p w:rsidR="00556A4E" w:rsidRPr="00523E1E" w:rsidRDefault="00556A4E" w:rsidP="00B41945">
            <w:pPr>
              <w:jc w:val="center"/>
              <w:rPr>
                <w:sz w:val="28"/>
                <w:szCs w:val="28"/>
              </w:rPr>
            </w:pP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8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Окончание ОД (в первой половине дня)</w:t>
            </w:r>
          </w:p>
        </w:tc>
        <w:tc>
          <w:tcPr>
            <w:tcW w:w="720" w:type="dxa"/>
          </w:tcPr>
          <w:p w:rsidR="00556A4E" w:rsidRPr="00B41945" w:rsidRDefault="00556A4E" w:rsidP="00523E1E">
            <w:pPr>
              <w:jc w:val="center"/>
            </w:pPr>
            <w:r>
              <w:t>9.10</w:t>
            </w:r>
          </w:p>
        </w:tc>
        <w:tc>
          <w:tcPr>
            <w:tcW w:w="740" w:type="dxa"/>
          </w:tcPr>
          <w:p w:rsidR="00556A4E" w:rsidRPr="00B41945" w:rsidRDefault="00556A4E" w:rsidP="00523E1E">
            <w:pPr>
              <w:jc w:val="center"/>
            </w:pPr>
            <w:r>
              <w:t>9.10</w:t>
            </w:r>
          </w:p>
        </w:tc>
        <w:tc>
          <w:tcPr>
            <w:tcW w:w="758" w:type="dxa"/>
            <w:gridSpan w:val="2"/>
          </w:tcPr>
          <w:p w:rsidR="00556A4E" w:rsidRPr="00B41945" w:rsidRDefault="00556A4E" w:rsidP="00523E1E">
            <w:pPr>
              <w:jc w:val="center"/>
            </w:pPr>
            <w:r>
              <w:t>9.40</w:t>
            </w:r>
          </w:p>
        </w:tc>
        <w:tc>
          <w:tcPr>
            <w:tcW w:w="662" w:type="dxa"/>
            <w:gridSpan w:val="2"/>
          </w:tcPr>
          <w:p w:rsidR="00556A4E" w:rsidRPr="00B41945" w:rsidRDefault="00556A4E" w:rsidP="00523E1E">
            <w:pPr>
              <w:jc w:val="center"/>
            </w:pPr>
            <w:r>
              <w:t>9.50</w:t>
            </w:r>
          </w:p>
        </w:tc>
        <w:tc>
          <w:tcPr>
            <w:tcW w:w="902" w:type="dxa"/>
          </w:tcPr>
          <w:p w:rsidR="00556A4E" w:rsidRPr="00B41945" w:rsidRDefault="00556A4E" w:rsidP="00523E1E">
            <w:pPr>
              <w:jc w:val="center"/>
            </w:pPr>
            <w:r>
              <w:t>9.55</w:t>
            </w:r>
          </w:p>
        </w:tc>
        <w:tc>
          <w:tcPr>
            <w:tcW w:w="992" w:type="dxa"/>
          </w:tcPr>
          <w:p w:rsidR="00556A4E" w:rsidRPr="00B41945" w:rsidRDefault="00556A4E" w:rsidP="00523E1E">
            <w:pPr>
              <w:jc w:val="center"/>
            </w:pPr>
            <w:r>
              <w:t>10.50</w:t>
            </w:r>
          </w:p>
        </w:tc>
        <w:tc>
          <w:tcPr>
            <w:tcW w:w="810" w:type="dxa"/>
          </w:tcPr>
          <w:p w:rsidR="00556A4E" w:rsidRPr="00B41945" w:rsidRDefault="00556A4E" w:rsidP="00523E1E">
            <w:pPr>
              <w:jc w:val="center"/>
            </w:pPr>
            <w:r>
              <w:t>9.55</w:t>
            </w:r>
          </w:p>
        </w:tc>
        <w:tc>
          <w:tcPr>
            <w:tcW w:w="720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B41945">
              <w:t>10.50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9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Перерывы между занятиями</w:t>
            </w:r>
          </w:p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(не менее)</w:t>
            </w:r>
          </w:p>
        </w:tc>
        <w:tc>
          <w:tcPr>
            <w:tcW w:w="720" w:type="dxa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740" w:type="dxa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758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662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902" w:type="dxa"/>
          </w:tcPr>
          <w:p w:rsidR="00556A4E" w:rsidRPr="00B41945" w:rsidRDefault="00556A4E">
            <w:r w:rsidRPr="00B41945">
              <w:t>10 мин</w:t>
            </w:r>
          </w:p>
          <w:p w:rsidR="00556A4E" w:rsidRPr="00B41945" w:rsidRDefault="00556A4E" w:rsidP="00B41945">
            <w:pPr>
              <w:jc w:val="center"/>
            </w:pPr>
          </w:p>
        </w:tc>
        <w:tc>
          <w:tcPr>
            <w:tcW w:w="992" w:type="dxa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810" w:type="dxa"/>
          </w:tcPr>
          <w:p w:rsidR="00556A4E" w:rsidRPr="00B41945" w:rsidRDefault="00556A4E" w:rsidP="00523E1E">
            <w:pPr>
              <w:jc w:val="center"/>
            </w:pPr>
            <w:r w:rsidRPr="00B41945">
              <w:t>10 мин</w:t>
            </w:r>
          </w:p>
        </w:tc>
        <w:tc>
          <w:tcPr>
            <w:tcW w:w="720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B41945">
              <w:t>10 мин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10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Продолжительность занятий</w:t>
            </w:r>
          </w:p>
        </w:tc>
        <w:tc>
          <w:tcPr>
            <w:tcW w:w="720" w:type="dxa"/>
          </w:tcPr>
          <w:p w:rsidR="00556A4E" w:rsidRPr="00B41945" w:rsidRDefault="00556A4E" w:rsidP="00523E1E">
            <w:pPr>
              <w:jc w:val="center"/>
            </w:pPr>
            <w:r w:rsidRPr="00B41945">
              <w:t>8-10 мин</w:t>
            </w:r>
          </w:p>
        </w:tc>
        <w:tc>
          <w:tcPr>
            <w:tcW w:w="740" w:type="dxa"/>
          </w:tcPr>
          <w:p w:rsidR="00556A4E" w:rsidRPr="00B41945" w:rsidRDefault="00556A4E" w:rsidP="00523E1E">
            <w:pPr>
              <w:jc w:val="center"/>
            </w:pPr>
            <w:r w:rsidRPr="00B41945">
              <w:t>8-10  мин</w:t>
            </w:r>
          </w:p>
        </w:tc>
        <w:tc>
          <w:tcPr>
            <w:tcW w:w="758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15 мин</w:t>
            </w:r>
          </w:p>
        </w:tc>
        <w:tc>
          <w:tcPr>
            <w:tcW w:w="662" w:type="dxa"/>
            <w:gridSpan w:val="2"/>
          </w:tcPr>
          <w:p w:rsidR="00556A4E" w:rsidRPr="00B41945" w:rsidRDefault="00556A4E" w:rsidP="00523E1E">
            <w:pPr>
              <w:jc w:val="center"/>
            </w:pPr>
            <w:r w:rsidRPr="00B41945">
              <w:t>20 мин</w:t>
            </w:r>
          </w:p>
        </w:tc>
        <w:tc>
          <w:tcPr>
            <w:tcW w:w="902" w:type="dxa"/>
          </w:tcPr>
          <w:p w:rsidR="00556A4E" w:rsidRPr="00B41945" w:rsidRDefault="00556A4E">
            <w:r w:rsidRPr="00B41945">
              <w:t>20-25 мин</w:t>
            </w:r>
          </w:p>
          <w:p w:rsidR="00556A4E" w:rsidRPr="00B41945" w:rsidRDefault="00556A4E" w:rsidP="00B41945">
            <w:pPr>
              <w:jc w:val="center"/>
            </w:pPr>
          </w:p>
        </w:tc>
        <w:tc>
          <w:tcPr>
            <w:tcW w:w="992" w:type="dxa"/>
          </w:tcPr>
          <w:p w:rsidR="00556A4E" w:rsidRPr="00B41945" w:rsidRDefault="00556A4E" w:rsidP="00B41945">
            <w:pPr>
              <w:jc w:val="center"/>
            </w:pPr>
            <w:r w:rsidRPr="00B41945">
              <w:t>30</w:t>
            </w:r>
          </w:p>
          <w:p w:rsidR="00556A4E" w:rsidRPr="00B41945" w:rsidRDefault="00556A4E" w:rsidP="00B41945">
            <w:pPr>
              <w:jc w:val="center"/>
            </w:pPr>
            <w:r w:rsidRPr="00B41945">
              <w:t>мин</w:t>
            </w:r>
          </w:p>
        </w:tc>
        <w:tc>
          <w:tcPr>
            <w:tcW w:w="810" w:type="dxa"/>
          </w:tcPr>
          <w:p w:rsidR="00556A4E" w:rsidRPr="00B41945" w:rsidRDefault="00556A4E" w:rsidP="00B41945">
            <w:r w:rsidRPr="00B41945">
              <w:t>20-25 мин</w:t>
            </w:r>
          </w:p>
          <w:p w:rsidR="00556A4E" w:rsidRPr="00B41945" w:rsidRDefault="00556A4E" w:rsidP="00523E1E">
            <w:pPr>
              <w:jc w:val="center"/>
            </w:pPr>
          </w:p>
        </w:tc>
        <w:tc>
          <w:tcPr>
            <w:tcW w:w="720" w:type="dxa"/>
          </w:tcPr>
          <w:p w:rsidR="00556A4E" w:rsidRPr="00B41945" w:rsidRDefault="00556A4E" w:rsidP="00B41945">
            <w:pPr>
              <w:jc w:val="center"/>
            </w:pPr>
            <w:r w:rsidRPr="00B41945">
              <w:t>30</w:t>
            </w:r>
          </w:p>
          <w:p w:rsidR="00556A4E" w:rsidRDefault="00556A4E" w:rsidP="00B41945">
            <w:pPr>
              <w:jc w:val="center"/>
            </w:pPr>
            <w:r w:rsidRPr="00B41945">
              <w:t>мин</w:t>
            </w:r>
          </w:p>
          <w:p w:rsidR="00556A4E" w:rsidRPr="00523E1E" w:rsidRDefault="00556A4E" w:rsidP="00B41945">
            <w:pPr>
              <w:jc w:val="center"/>
            </w:pPr>
          </w:p>
        </w:tc>
      </w:tr>
      <w:tr w:rsidR="00556A4E" w:rsidRPr="00523E1E" w:rsidTr="00775227">
        <w:trPr>
          <w:trHeight w:val="583"/>
        </w:trPr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11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Начало занятий (вечерний отрезок времени)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</w:t>
            </w:r>
            <w:bookmarkStart w:id="0" w:name="_GoBack"/>
            <w:bookmarkEnd w:id="0"/>
            <w:r>
              <w:rPr>
                <w:sz w:val="28"/>
                <w:szCs w:val="28"/>
              </w:rPr>
              <w:t>5</w:t>
            </w:r>
            <w:r w:rsidRPr="00523E1E">
              <w:rPr>
                <w:sz w:val="28"/>
                <w:szCs w:val="28"/>
              </w:rPr>
              <w:t xml:space="preserve"> </w:t>
            </w:r>
          </w:p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12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Объем недельной нагрузки</w:t>
            </w:r>
          </w:p>
        </w:tc>
        <w:tc>
          <w:tcPr>
            <w:tcW w:w="720" w:type="dxa"/>
          </w:tcPr>
          <w:p w:rsidR="00556A4E" w:rsidRPr="00783425" w:rsidRDefault="00556A4E" w:rsidP="00523E1E">
            <w:pPr>
              <w:jc w:val="center"/>
            </w:pPr>
            <w:r w:rsidRPr="00783425">
              <w:t>10 зан</w:t>
            </w:r>
          </w:p>
        </w:tc>
        <w:tc>
          <w:tcPr>
            <w:tcW w:w="740" w:type="dxa"/>
          </w:tcPr>
          <w:p w:rsidR="00556A4E" w:rsidRPr="00783425" w:rsidRDefault="00556A4E" w:rsidP="00523E1E">
            <w:pPr>
              <w:jc w:val="center"/>
            </w:pPr>
            <w:r w:rsidRPr="00783425">
              <w:t>10 зан</w:t>
            </w:r>
          </w:p>
        </w:tc>
        <w:tc>
          <w:tcPr>
            <w:tcW w:w="758" w:type="dxa"/>
            <w:gridSpan w:val="2"/>
          </w:tcPr>
          <w:p w:rsidR="00556A4E" w:rsidRPr="00783425" w:rsidRDefault="00556A4E" w:rsidP="00523E1E">
            <w:pPr>
              <w:jc w:val="center"/>
            </w:pPr>
            <w:r w:rsidRPr="00783425">
              <w:t>10 зан</w:t>
            </w:r>
          </w:p>
        </w:tc>
        <w:tc>
          <w:tcPr>
            <w:tcW w:w="662" w:type="dxa"/>
            <w:gridSpan w:val="2"/>
          </w:tcPr>
          <w:p w:rsidR="00556A4E" w:rsidRPr="00783425" w:rsidRDefault="00556A4E" w:rsidP="00523E1E">
            <w:pPr>
              <w:jc w:val="center"/>
            </w:pPr>
            <w:r w:rsidRPr="00783425">
              <w:t>10 зан</w:t>
            </w:r>
          </w:p>
        </w:tc>
        <w:tc>
          <w:tcPr>
            <w:tcW w:w="902" w:type="dxa"/>
          </w:tcPr>
          <w:p w:rsidR="00556A4E" w:rsidRPr="00783425" w:rsidRDefault="00556A4E" w:rsidP="00523E1E">
            <w:pPr>
              <w:jc w:val="center"/>
            </w:pPr>
            <w:r>
              <w:t>15 зан</w:t>
            </w:r>
          </w:p>
        </w:tc>
        <w:tc>
          <w:tcPr>
            <w:tcW w:w="992" w:type="dxa"/>
          </w:tcPr>
          <w:p w:rsidR="00556A4E" w:rsidRPr="00783425" w:rsidRDefault="00556A4E" w:rsidP="00523E1E">
            <w:pPr>
              <w:jc w:val="center"/>
              <w:rPr>
                <w:lang w:val="en-US"/>
              </w:rPr>
            </w:pPr>
            <w:r>
              <w:t>16</w:t>
            </w:r>
          </w:p>
          <w:p w:rsidR="00556A4E" w:rsidRPr="00783425" w:rsidRDefault="00556A4E" w:rsidP="00523E1E">
            <w:pPr>
              <w:jc w:val="center"/>
            </w:pPr>
            <w:r w:rsidRPr="00783425">
              <w:t xml:space="preserve"> зан</w:t>
            </w:r>
          </w:p>
        </w:tc>
        <w:tc>
          <w:tcPr>
            <w:tcW w:w="810" w:type="dxa"/>
          </w:tcPr>
          <w:p w:rsidR="00556A4E" w:rsidRPr="00783425" w:rsidRDefault="00556A4E" w:rsidP="00523E1E">
            <w:pPr>
              <w:jc w:val="center"/>
            </w:pPr>
            <w:r w:rsidRPr="00783425">
              <w:t>16</w:t>
            </w:r>
          </w:p>
          <w:p w:rsidR="00556A4E" w:rsidRPr="00783425" w:rsidRDefault="00556A4E" w:rsidP="00523E1E">
            <w:pPr>
              <w:jc w:val="center"/>
            </w:pPr>
            <w:r w:rsidRPr="00783425">
              <w:t xml:space="preserve"> зан</w:t>
            </w:r>
          </w:p>
        </w:tc>
        <w:tc>
          <w:tcPr>
            <w:tcW w:w="720" w:type="dxa"/>
          </w:tcPr>
          <w:p w:rsidR="00556A4E" w:rsidRPr="00783425" w:rsidRDefault="00556A4E" w:rsidP="00523E1E">
            <w:pPr>
              <w:jc w:val="center"/>
            </w:pPr>
            <w:r w:rsidRPr="00783425">
              <w:t>18 зан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13.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Дополнительное образование</w:t>
            </w:r>
          </w:p>
        </w:tc>
        <w:tc>
          <w:tcPr>
            <w:tcW w:w="720" w:type="dxa"/>
          </w:tcPr>
          <w:p w:rsidR="00556A4E" w:rsidRPr="00783425" w:rsidRDefault="00556A4E" w:rsidP="00523E1E">
            <w:pPr>
              <w:jc w:val="center"/>
            </w:pPr>
          </w:p>
        </w:tc>
        <w:tc>
          <w:tcPr>
            <w:tcW w:w="740" w:type="dxa"/>
          </w:tcPr>
          <w:p w:rsidR="00556A4E" w:rsidRPr="00783425" w:rsidRDefault="00556A4E" w:rsidP="00523E1E">
            <w:pPr>
              <w:jc w:val="center"/>
            </w:pPr>
          </w:p>
        </w:tc>
        <w:tc>
          <w:tcPr>
            <w:tcW w:w="758" w:type="dxa"/>
            <w:gridSpan w:val="2"/>
          </w:tcPr>
          <w:p w:rsidR="00556A4E" w:rsidRPr="00783425" w:rsidRDefault="00556A4E" w:rsidP="00523E1E">
            <w:pPr>
              <w:jc w:val="center"/>
            </w:pPr>
            <w:r w:rsidRPr="00783425">
              <w:t xml:space="preserve"> </w:t>
            </w:r>
          </w:p>
        </w:tc>
        <w:tc>
          <w:tcPr>
            <w:tcW w:w="662" w:type="dxa"/>
            <w:gridSpan w:val="2"/>
          </w:tcPr>
          <w:p w:rsidR="00556A4E" w:rsidRPr="00783425" w:rsidRDefault="00556A4E" w:rsidP="00523E1E">
            <w:pPr>
              <w:jc w:val="center"/>
            </w:pPr>
          </w:p>
        </w:tc>
        <w:tc>
          <w:tcPr>
            <w:tcW w:w="902" w:type="dxa"/>
          </w:tcPr>
          <w:p w:rsidR="00556A4E" w:rsidRPr="00783425" w:rsidRDefault="00556A4E" w:rsidP="00523E1E">
            <w:pPr>
              <w:jc w:val="center"/>
            </w:pPr>
          </w:p>
        </w:tc>
        <w:tc>
          <w:tcPr>
            <w:tcW w:w="992" w:type="dxa"/>
          </w:tcPr>
          <w:p w:rsidR="00556A4E" w:rsidRPr="00783425" w:rsidRDefault="00556A4E" w:rsidP="00523E1E">
            <w:pPr>
              <w:jc w:val="center"/>
            </w:pPr>
            <w:r w:rsidRPr="00783425">
              <w:t>1</w:t>
            </w:r>
          </w:p>
        </w:tc>
        <w:tc>
          <w:tcPr>
            <w:tcW w:w="810" w:type="dxa"/>
          </w:tcPr>
          <w:p w:rsidR="00556A4E" w:rsidRPr="00783425" w:rsidRDefault="00556A4E" w:rsidP="00523E1E">
            <w:pPr>
              <w:jc w:val="center"/>
            </w:pPr>
          </w:p>
        </w:tc>
        <w:tc>
          <w:tcPr>
            <w:tcW w:w="720" w:type="dxa"/>
          </w:tcPr>
          <w:p w:rsidR="00556A4E" w:rsidRPr="00523E1E" w:rsidRDefault="00556A4E" w:rsidP="00783425">
            <w:pPr>
              <w:jc w:val="center"/>
              <w:rPr>
                <w:sz w:val="28"/>
                <w:szCs w:val="28"/>
              </w:rPr>
            </w:pP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14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Праздничные дни</w:t>
            </w:r>
          </w:p>
        </w:tc>
        <w:tc>
          <w:tcPr>
            <w:tcW w:w="6304" w:type="dxa"/>
            <w:gridSpan w:val="10"/>
          </w:tcPr>
          <w:p w:rsidR="00556A4E" w:rsidRPr="00775227" w:rsidRDefault="00556A4E" w:rsidP="008523C8">
            <w:pPr>
              <w:jc w:val="both"/>
              <w:rPr>
                <w:sz w:val="26"/>
                <w:szCs w:val="26"/>
              </w:rPr>
            </w:pPr>
            <w:r w:rsidRPr="00775227">
              <w:rPr>
                <w:sz w:val="26"/>
                <w:szCs w:val="26"/>
              </w:rPr>
              <w:t>Праздничные дни:</w:t>
            </w:r>
          </w:p>
          <w:p w:rsidR="00556A4E" w:rsidRPr="00775227" w:rsidRDefault="00556A4E" w:rsidP="008523C8">
            <w:pPr>
              <w:jc w:val="both"/>
              <w:rPr>
                <w:sz w:val="26"/>
                <w:szCs w:val="26"/>
              </w:rPr>
            </w:pPr>
            <w:r w:rsidRPr="00775227">
              <w:rPr>
                <w:sz w:val="26"/>
                <w:szCs w:val="26"/>
              </w:rPr>
              <w:t xml:space="preserve">04 ноября – день народного единства, , 06 ноября – День Конституции, 31 декабря – 8 января – новогодние каникулы, 7 января – рождество христово, </w:t>
            </w:r>
          </w:p>
          <w:p w:rsidR="00556A4E" w:rsidRPr="00523E1E" w:rsidRDefault="00556A4E" w:rsidP="008523C8">
            <w:pPr>
              <w:jc w:val="both"/>
              <w:rPr>
                <w:sz w:val="28"/>
                <w:szCs w:val="28"/>
              </w:rPr>
            </w:pPr>
            <w:r w:rsidRPr="00775227">
              <w:rPr>
                <w:sz w:val="26"/>
                <w:szCs w:val="26"/>
              </w:rPr>
              <w:t>23 февраля – день защитника Отечества, 8 марта Международный женский день, 1 мая – праздник весны и труда, 9 мая – день Победы, 5 июня - Ураза Б</w:t>
            </w:r>
            <w:r>
              <w:rPr>
                <w:sz w:val="26"/>
                <w:szCs w:val="26"/>
              </w:rPr>
              <w:t>айрам, 12 июня – день России, 31</w:t>
            </w:r>
            <w:r w:rsidRPr="00775227">
              <w:rPr>
                <w:sz w:val="26"/>
                <w:szCs w:val="26"/>
              </w:rPr>
              <w:t xml:space="preserve"> августа -</w:t>
            </w:r>
            <w:r>
              <w:rPr>
                <w:sz w:val="22"/>
                <w:szCs w:val="22"/>
              </w:rPr>
              <w:t xml:space="preserve">  день Республики Татарстан</w:t>
            </w:r>
          </w:p>
        </w:tc>
      </w:tr>
      <w:tr w:rsidR="00556A4E" w:rsidRPr="00523E1E" w:rsidTr="00775227"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Каникулы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Летние каникулы с 1.06.2019 по 31.08.2019</w:t>
            </w:r>
          </w:p>
        </w:tc>
      </w:tr>
      <w:tr w:rsidR="00556A4E" w:rsidRPr="00523E1E" w:rsidTr="00775227">
        <w:trPr>
          <w:trHeight w:val="733"/>
        </w:trPr>
        <w:tc>
          <w:tcPr>
            <w:tcW w:w="708" w:type="dxa"/>
          </w:tcPr>
          <w:p w:rsidR="00556A4E" w:rsidRPr="00523E1E" w:rsidRDefault="00556A4E" w:rsidP="00523E1E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2992" w:type="dxa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Работа ДОУ в летний период</w:t>
            </w:r>
          </w:p>
        </w:tc>
        <w:tc>
          <w:tcPr>
            <w:tcW w:w="6304" w:type="dxa"/>
            <w:gridSpan w:val="10"/>
          </w:tcPr>
          <w:p w:rsidR="00556A4E" w:rsidRPr="00523E1E" w:rsidRDefault="00556A4E" w:rsidP="00523E1E">
            <w:pPr>
              <w:rPr>
                <w:sz w:val="28"/>
                <w:szCs w:val="28"/>
              </w:rPr>
            </w:pPr>
            <w:r w:rsidRPr="00523E1E">
              <w:rPr>
                <w:sz w:val="28"/>
                <w:szCs w:val="28"/>
              </w:rPr>
              <w:t>Функционирует в обычном режиме</w:t>
            </w:r>
          </w:p>
        </w:tc>
      </w:tr>
    </w:tbl>
    <w:p w:rsidR="00556A4E" w:rsidRDefault="00556A4E" w:rsidP="00775227"/>
    <w:p w:rsidR="00556A4E" w:rsidRDefault="00556A4E" w:rsidP="00E448A8"/>
    <w:p w:rsidR="00556A4E" w:rsidRDefault="00556A4E" w:rsidP="00E448A8"/>
    <w:p w:rsidR="00556A4E" w:rsidRDefault="00556A4E" w:rsidP="00E448A8">
      <w:pPr>
        <w:tabs>
          <w:tab w:val="left" w:pos="2865"/>
        </w:tabs>
        <w:rPr>
          <w:lang w:val="tt-RU"/>
        </w:rPr>
      </w:pPr>
      <w:r>
        <w:tab/>
      </w:r>
    </w:p>
    <w:p w:rsidR="00556A4E" w:rsidRDefault="00556A4E" w:rsidP="00E448A8">
      <w:pPr>
        <w:tabs>
          <w:tab w:val="left" w:pos="2865"/>
        </w:tabs>
        <w:rPr>
          <w:lang w:val="tt-RU"/>
        </w:rPr>
      </w:pPr>
    </w:p>
    <w:p w:rsidR="00556A4E" w:rsidRDefault="00556A4E" w:rsidP="00E448A8">
      <w:pPr>
        <w:tabs>
          <w:tab w:val="left" w:pos="2865"/>
        </w:tabs>
        <w:rPr>
          <w:lang w:val="tt-RU"/>
        </w:rPr>
      </w:pPr>
    </w:p>
    <w:p w:rsidR="00556A4E" w:rsidRPr="00E448A8" w:rsidRDefault="00556A4E" w:rsidP="00E448A8">
      <w:pPr>
        <w:tabs>
          <w:tab w:val="left" w:pos="2865"/>
        </w:tabs>
        <w:rPr>
          <w:lang w:val="tt-RU"/>
        </w:rPr>
      </w:pPr>
      <w:r>
        <w:rPr>
          <w:noProof/>
        </w:rPr>
        <w:pict>
          <v:shape id="_x0000_s1027" type="#_x0000_t75" style="position:absolute;margin-left:-90pt;margin-top:-54pt;width:612pt;height:840pt;z-index:251659264">
            <v:imagedata r:id="rId5" o:title=""/>
          </v:shape>
        </w:pict>
      </w:r>
    </w:p>
    <w:sectPr w:rsidR="00556A4E" w:rsidRPr="00E448A8" w:rsidSect="00775227">
      <w:pgSz w:w="11906" w:h="16838"/>
      <w:pgMar w:top="1134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84ED7"/>
    <w:rsid w:val="000251F9"/>
    <w:rsid w:val="00132417"/>
    <w:rsid w:val="002F6814"/>
    <w:rsid w:val="004851DC"/>
    <w:rsid w:val="00523E1E"/>
    <w:rsid w:val="00556A4E"/>
    <w:rsid w:val="00705280"/>
    <w:rsid w:val="00721105"/>
    <w:rsid w:val="00756E91"/>
    <w:rsid w:val="00775227"/>
    <w:rsid w:val="00783425"/>
    <w:rsid w:val="008523C8"/>
    <w:rsid w:val="00914E51"/>
    <w:rsid w:val="009C3E97"/>
    <w:rsid w:val="00B168D0"/>
    <w:rsid w:val="00B41945"/>
    <w:rsid w:val="00B57C27"/>
    <w:rsid w:val="00B909CD"/>
    <w:rsid w:val="00BB1A19"/>
    <w:rsid w:val="00BD61DD"/>
    <w:rsid w:val="00C34978"/>
    <w:rsid w:val="00CD3C69"/>
    <w:rsid w:val="00E4206C"/>
    <w:rsid w:val="00E448A8"/>
    <w:rsid w:val="00F22481"/>
    <w:rsid w:val="00F84ED7"/>
    <w:rsid w:val="00FE44C9"/>
    <w:rsid w:val="00FF41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4ED7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4851D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851DC"/>
    <w:rPr>
      <w:rFonts w:ascii="Tahom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3245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92</TotalTime>
  <Pages>4</Pages>
  <Words>572</Words>
  <Characters>3266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Microsoft</cp:lastModifiedBy>
  <cp:revision>12</cp:revision>
  <cp:lastPrinted>2018-09-09T12:17:00Z</cp:lastPrinted>
  <dcterms:created xsi:type="dcterms:W3CDTF">2018-04-28T12:39:00Z</dcterms:created>
  <dcterms:modified xsi:type="dcterms:W3CDTF">2018-09-09T12:44:00Z</dcterms:modified>
</cp:coreProperties>
</file>